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CE69B" w14:textId="77777777" w:rsidR="00657561" w:rsidRDefault="00E8319C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07723C" wp14:editId="65B6202E">
                <wp:simplePos x="0" y="0"/>
                <wp:positionH relativeFrom="page">
                  <wp:posOffset>635000</wp:posOffset>
                </wp:positionH>
                <wp:positionV relativeFrom="page">
                  <wp:posOffset>3200400</wp:posOffset>
                </wp:positionV>
                <wp:extent cx="9258300" cy="2933700"/>
                <wp:effectExtent l="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07040" w14:textId="77777777" w:rsidR="00657561" w:rsidRPr="00B172A9" w:rsidRDefault="00B4513A" w:rsidP="002D27FC">
                            <w:pPr>
                              <w:pStyle w:val="TitleSmall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B172A9">
                              <w:rPr>
                                <w:sz w:val="80"/>
                                <w:szCs w:val="80"/>
                              </w:rPr>
                              <w:t>euPrevent</w:t>
                            </w:r>
                            <w:proofErr w:type="spellEnd"/>
                            <w:r w:rsidRPr="00B172A9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172A9">
                              <w:rPr>
                                <w:sz w:val="80"/>
                                <w:szCs w:val="80"/>
                              </w:rPr>
                              <w:t>Social</w:t>
                            </w:r>
                            <w:proofErr w:type="spellEnd"/>
                            <w:r w:rsidRPr="00B172A9">
                              <w:rPr>
                                <w:sz w:val="80"/>
                                <w:szCs w:val="80"/>
                              </w:rPr>
                              <w:t xml:space="preserve"> </w:t>
                            </w:r>
                            <w:proofErr w:type="spellStart"/>
                            <w:r w:rsidRPr="00B172A9">
                              <w:rPr>
                                <w:sz w:val="80"/>
                                <w:szCs w:val="80"/>
                              </w:rPr>
                              <w:t>Norms</w:t>
                            </w:r>
                            <w:proofErr w:type="spellEnd"/>
                            <w:r w:rsidRPr="00B172A9">
                              <w:rPr>
                                <w:sz w:val="80"/>
                                <w:szCs w:val="80"/>
                              </w:rPr>
                              <w:t xml:space="preserve"> Approach</w:t>
                            </w:r>
                          </w:p>
                          <w:p w14:paraId="52DF2369" w14:textId="77777777" w:rsidR="00B172A9" w:rsidRPr="00FB094F" w:rsidRDefault="00B172A9" w:rsidP="002D27FC">
                            <w:pPr>
                              <w:pStyle w:val="TitleSmall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proofErr w:type="spellStart"/>
                            <w:r w:rsidRPr="00FB094F">
                              <w:rPr>
                                <w:sz w:val="68"/>
                                <w:szCs w:val="68"/>
                              </w:rPr>
                              <w:t>What’s</w:t>
                            </w:r>
                            <w:proofErr w:type="spellEnd"/>
                            <w:r w:rsidRPr="00FB094F">
                              <w:rPr>
                                <w:sz w:val="68"/>
                                <w:szCs w:val="68"/>
                              </w:rPr>
                              <w:t xml:space="preserve"> </w:t>
                            </w:r>
                            <w:proofErr w:type="spellStart"/>
                            <w:r w:rsidRPr="00FB094F">
                              <w:rPr>
                                <w:sz w:val="68"/>
                                <w:szCs w:val="68"/>
                              </w:rPr>
                              <w:t>the</w:t>
                            </w:r>
                            <w:proofErr w:type="spellEnd"/>
                            <w:r w:rsidRPr="00FB094F">
                              <w:rPr>
                                <w:sz w:val="68"/>
                                <w:szCs w:val="68"/>
                              </w:rPr>
                              <w:t xml:space="preserve"> norm? Check it. </w:t>
                            </w:r>
                            <w:proofErr w:type="spellStart"/>
                            <w:r w:rsidRPr="00FB094F">
                              <w:rPr>
                                <w:sz w:val="68"/>
                                <w:szCs w:val="68"/>
                              </w:rPr>
                              <w:t>Enjoy</w:t>
                            </w:r>
                            <w:proofErr w:type="spellEnd"/>
                            <w:r w:rsidRPr="00FB094F">
                              <w:rPr>
                                <w:sz w:val="68"/>
                                <w:szCs w:val="68"/>
                              </w:rPr>
                              <w:t xml:space="preserve"> life.</w:t>
                            </w:r>
                          </w:p>
                          <w:p w14:paraId="555E5D04" w14:textId="77777777" w:rsidR="00E8319C" w:rsidRPr="00FB094F" w:rsidRDefault="00B4513A" w:rsidP="002A2E51">
                            <w:pPr>
                              <w:pStyle w:val="TitleSmall"/>
                              <w:jc w:val="center"/>
                              <w:rPr>
                                <w:sz w:val="68"/>
                                <w:szCs w:val="68"/>
                              </w:rPr>
                            </w:pPr>
                            <w:r w:rsidRPr="00FB094F">
                              <w:rPr>
                                <w:sz w:val="68"/>
                                <w:szCs w:val="68"/>
                              </w:rPr>
                              <w:t>www.euprevent.eu/sna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0772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pt;margin-top:252pt;width:729pt;height:23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" filled="f" stroked="f">
                <v:textbox inset=",7.2pt,,7.2pt">
                  <w:txbxContent>
                    <w:p w14:paraId="53007040" w14:textId="77777777" w:rsidR="00657561" w:rsidRPr="00B172A9" w:rsidRDefault="00B4513A" w:rsidP="002D27FC">
                      <w:pPr>
                        <w:pStyle w:val="TitleSmall"/>
                        <w:jc w:val="center"/>
                        <w:rPr>
                          <w:sz w:val="80"/>
                          <w:szCs w:val="80"/>
                        </w:rPr>
                      </w:pPr>
                      <w:proofErr w:type="spellStart"/>
                      <w:r w:rsidRPr="00B172A9">
                        <w:rPr>
                          <w:sz w:val="80"/>
                          <w:szCs w:val="80"/>
                        </w:rPr>
                        <w:t>euPrevent</w:t>
                      </w:r>
                      <w:proofErr w:type="spellEnd"/>
                      <w:r w:rsidRPr="00B172A9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172A9">
                        <w:rPr>
                          <w:sz w:val="80"/>
                          <w:szCs w:val="80"/>
                        </w:rPr>
                        <w:t>Social</w:t>
                      </w:r>
                      <w:proofErr w:type="spellEnd"/>
                      <w:r w:rsidRPr="00B172A9">
                        <w:rPr>
                          <w:sz w:val="80"/>
                          <w:szCs w:val="80"/>
                        </w:rPr>
                        <w:t xml:space="preserve"> </w:t>
                      </w:r>
                      <w:proofErr w:type="spellStart"/>
                      <w:r w:rsidRPr="00B172A9">
                        <w:rPr>
                          <w:sz w:val="80"/>
                          <w:szCs w:val="80"/>
                        </w:rPr>
                        <w:t>Norms</w:t>
                      </w:r>
                      <w:proofErr w:type="spellEnd"/>
                      <w:r w:rsidRPr="00B172A9">
                        <w:rPr>
                          <w:sz w:val="80"/>
                          <w:szCs w:val="80"/>
                        </w:rPr>
                        <w:t xml:space="preserve"> Approach</w:t>
                      </w:r>
                    </w:p>
                    <w:p w14:paraId="52DF2369" w14:textId="77777777" w:rsidR="00B172A9" w:rsidRPr="00FB094F" w:rsidRDefault="00B172A9" w:rsidP="002D27FC">
                      <w:pPr>
                        <w:pStyle w:val="TitleSmall"/>
                        <w:jc w:val="center"/>
                        <w:rPr>
                          <w:sz w:val="68"/>
                          <w:szCs w:val="68"/>
                        </w:rPr>
                      </w:pPr>
                      <w:proofErr w:type="spellStart"/>
                      <w:r w:rsidRPr="00FB094F">
                        <w:rPr>
                          <w:sz w:val="68"/>
                          <w:szCs w:val="68"/>
                        </w:rPr>
                        <w:t>What’s</w:t>
                      </w:r>
                      <w:proofErr w:type="spellEnd"/>
                      <w:r w:rsidRPr="00FB094F">
                        <w:rPr>
                          <w:sz w:val="68"/>
                          <w:szCs w:val="68"/>
                        </w:rPr>
                        <w:t xml:space="preserve"> </w:t>
                      </w:r>
                      <w:proofErr w:type="spellStart"/>
                      <w:r w:rsidRPr="00FB094F">
                        <w:rPr>
                          <w:sz w:val="68"/>
                          <w:szCs w:val="68"/>
                        </w:rPr>
                        <w:t>the</w:t>
                      </w:r>
                      <w:proofErr w:type="spellEnd"/>
                      <w:r w:rsidRPr="00FB094F">
                        <w:rPr>
                          <w:sz w:val="68"/>
                          <w:szCs w:val="68"/>
                        </w:rPr>
                        <w:t xml:space="preserve"> norm? Check it. </w:t>
                      </w:r>
                      <w:proofErr w:type="spellStart"/>
                      <w:r w:rsidRPr="00FB094F">
                        <w:rPr>
                          <w:sz w:val="68"/>
                          <w:szCs w:val="68"/>
                        </w:rPr>
                        <w:t>Enjoy</w:t>
                      </w:r>
                      <w:proofErr w:type="spellEnd"/>
                      <w:r w:rsidRPr="00FB094F">
                        <w:rPr>
                          <w:sz w:val="68"/>
                          <w:szCs w:val="68"/>
                        </w:rPr>
                        <w:t xml:space="preserve"> life.</w:t>
                      </w:r>
                    </w:p>
                    <w:p w14:paraId="555E5D04" w14:textId="77777777" w:rsidR="00E8319C" w:rsidRPr="00FB094F" w:rsidRDefault="00B4513A" w:rsidP="002A2E51">
                      <w:pPr>
                        <w:pStyle w:val="TitleSmall"/>
                        <w:jc w:val="center"/>
                        <w:rPr>
                          <w:sz w:val="68"/>
                          <w:szCs w:val="68"/>
                        </w:rPr>
                      </w:pPr>
                      <w:r w:rsidRPr="00FB094F">
                        <w:rPr>
                          <w:sz w:val="68"/>
                          <w:szCs w:val="68"/>
                        </w:rPr>
                        <w:t>www.euprevent.eu/sna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657561" w:rsidSect="00657561">
      <w:headerReference w:type="default" r:id="rId6"/>
      <w:footerReference w:type="default" r:id="rId7"/>
      <w:pgSz w:w="16838" w:h="2381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129314" w14:textId="77777777" w:rsidR="00E8319C" w:rsidRDefault="00E8319C">
      <w:r>
        <w:separator/>
      </w:r>
    </w:p>
  </w:endnote>
  <w:endnote w:type="continuationSeparator" w:id="0">
    <w:p w14:paraId="0D9AA129" w14:textId="77777777" w:rsidR="00E8319C" w:rsidRDefault="00E83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9BD19" w14:textId="77777777" w:rsidR="00E8319C" w:rsidRDefault="00E8319C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6FC049" wp14:editId="4D305A2E">
              <wp:simplePos x="0" y="0"/>
              <wp:positionH relativeFrom="column">
                <wp:posOffset>-1085850</wp:posOffset>
              </wp:positionH>
              <wp:positionV relativeFrom="paragraph">
                <wp:posOffset>-1561465</wp:posOffset>
              </wp:positionV>
              <wp:extent cx="10515600" cy="1943100"/>
              <wp:effectExtent l="0" t="0" r="0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515600" cy="1943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8A7EA" w14:textId="77777777" w:rsidR="000A33EB" w:rsidRDefault="000A33EB" w:rsidP="000A33EB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2D9EDE8" wp14:editId="0D88CFB3">
                                <wp:extent cx="10332720" cy="1717815"/>
                                <wp:effectExtent l="0" t="0" r="0" b="0"/>
                                <wp:docPr id="6" name="Afbeelding 6" descr="H:\My Pictures\SNA\Logobalk SNA\Logo-balk-project-SNA-wide-FV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:\My Pictures\SNA\Logobalk SNA\Logo-balk-project-SNA-wide-FV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720" cy="17178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F6FC049" id="Rectangle 6" o:spid="_x0000_s1027" style="position:absolute;margin-left:-85.5pt;margin-top:-122.95pt;width:82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" stroked="f">
              <v:textbox>
                <w:txbxContent>
                  <w:p w14:paraId="32A8A7EA" w14:textId="77777777" w:rsidR="000A33EB" w:rsidRDefault="000A33EB" w:rsidP="000A33EB">
                    <w:pPr>
                      <w:jc w:val="center"/>
                    </w:pPr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2D9EDE8" wp14:editId="0D88CFB3">
                          <wp:extent cx="10332720" cy="1717815"/>
                          <wp:effectExtent l="0" t="0" r="0" b="0"/>
                          <wp:docPr id="6" name="Afbeelding 6" descr="H:\My Pictures\SNA\Logobalk SNA\Logo-balk-project-SNA-wide-FV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:\My Pictures\SNA\Logobalk SNA\Logo-balk-project-SNA-wide-FV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720" cy="17178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FD65A2" w14:textId="77777777" w:rsidR="00E8319C" w:rsidRDefault="00E8319C">
      <w:r>
        <w:separator/>
      </w:r>
    </w:p>
  </w:footnote>
  <w:footnote w:type="continuationSeparator" w:id="0">
    <w:p w14:paraId="72C1894F" w14:textId="77777777" w:rsidR="00E8319C" w:rsidRDefault="00E83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51068" w14:textId="77777777" w:rsidR="00276C19" w:rsidRDefault="00F8016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9776" behindDoc="1" locked="0" layoutInCell="1" allowOverlap="1" wp14:anchorId="79B75A36" wp14:editId="0A0CC9C0">
          <wp:simplePos x="0" y="0"/>
          <wp:positionH relativeFrom="column">
            <wp:posOffset>7229475</wp:posOffset>
          </wp:positionH>
          <wp:positionV relativeFrom="page">
            <wp:posOffset>590550</wp:posOffset>
          </wp:positionV>
          <wp:extent cx="1943100" cy="1500741"/>
          <wp:effectExtent l="0" t="0" r="0" b="4445"/>
          <wp:wrapNone/>
          <wp:docPr id="7" name="Afbeelding 7" descr="H:\My Pictures\SNA\euPrevent---Social-Norms-Approach Viade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y Pictures\SNA\euPrevent---Social-Norms-Approach Viades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523" cy="1501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="00E8319C"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27A46F3E" wp14:editId="6A4C629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695305" cy="15123795"/>
          <wp:effectExtent l="0" t="0" r="0" b="0"/>
          <wp:wrapNone/>
          <wp:docPr id="5" name="Afbeelding 5" descr="04_PosterA3_Word_d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04_PosterA3_Word_de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5305" cy="15123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PubVPasteboard_" w:val="1"/>
  </w:docVars>
  <w:rsids>
    <w:rsidRoot w:val="00E8319C"/>
    <w:rsid w:val="000A33EB"/>
    <w:rsid w:val="002349DE"/>
    <w:rsid w:val="002A2E51"/>
    <w:rsid w:val="002D27FC"/>
    <w:rsid w:val="005E69E9"/>
    <w:rsid w:val="00657561"/>
    <w:rsid w:val="0071334B"/>
    <w:rsid w:val="008B1102"/>
    <w:rsid w:val="0093602A"/>
    <w:rsid w:val="00B172A9"/>
    <w:rsid w:val="00B4513A"/>
    <w:rsid w:val="00E8319C"/>
    <w:rsid w:val="00F8016F"/>
    <w:rsid w:val="00FB09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,"/>
  <w:listSeparator w:val=";"/>
  <w14:docId w14:val="6AB6E359"/>
  <w15:docId w15:val="{B616BD8B-FD0E-4C9F-81A4-1F2E55A53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462BC"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76C19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76C19"/>
    <w:rPr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276C19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76C19"/>
    <w:rPr>
      <w:sz w:val="24"/>
      <w:szCs w:val="24"/>
      <w:lang w:val="nl-NL"/>
    </w:rPr>
  </w:style>
  <w:style w:type="paragraph" w:customStyle="1" w:styleId="TitleSmall">
    <w:name w:val="Title Small"/>
    <w:basedOn w:val="Standaard"/>
    <w:qFormat/>
    <w:rsid w:val="00860E3F"/>
    <w:pPr>
      <w:spacing w:line="1320" w:lineRule="exact"/>
    </w:pPr>
    <w:rPr>
      <w:rFonts w:ascii="Open Sans" w:hAnsi="Open Sans"/>
      <w:b/>
      <w:color w:val="0084B8"/>
      <w:sz w:val="11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A33E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A33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mke.vanderlinden\AppData\Local\Temp\26\wzdccf\04_Word_A3_Poster\04_InterregA3_Word_ThreeLines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04_InterregA3_Word_ThreeLines.dot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Polka</Company>
  <LinksUpToDate>false</LinksUpToDate>
  <CharactersWithSpaces>1</CharactersWithSpaces>
  <SharedDoc>false</SharedDoc>
  <HLinks>
    <vt:vector size="6" baseType="variant">
      <vt:variant>
        <vt:i4>6619146</vt:i4>
      </vt:variant>
      <vt:variant>
        <vt:i4>-1</vt:i4>
      </vt:variant>
      <vt:variant>
        <vt:i4>2053</vt:i4>
      </vt:variant>
      <vt:variant>
        <vt:i4>1</vt:i4>
      </vt:variant>
      <vt:variant>
        <vt:lpwstr>04_PosterA3_Word_def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Linden van der, Remke</dc:creator>
  <cp:lastModifiedBy>Linden van der, Remke</cp:lastModifiedBy>
  <cp:revision>2</cp:revision>
  <cp:lastPrinted>2019-04-15T14:10:00Z</cp:lastPrinted>
  <dcterms:created xsi:type="dcterms:W3CDTF">2020-07-09T12:39:00Z</dcterms:created>
  <dcterms:modified xsi:type="dcterms:W3CDTF">2020-07-09T12:39:00Z</dcterms:modified>
</cp:coreProperties>
</file>